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AD745" w14:textId="26E286DB" w:rsidR="0043372B" w:rsidRPr="004E1CFD" w:rsidRDefault="0043372B" w:rsidP="004E1CF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1"/>
          <w:szCs w:val="21"/>
        </w:rPr>
      </w:pPr>
      <w:r w:rsidRPr="004E1CFD">
        <w:rPr>
          <w:rStyle w:val="normaltextrun"/>
          <w:rFonts w:ascii="Arial" w:hAnsi="Arial" w:cs="Arial"/>
          <w:b/>
          <w:bCs/>
          <w:sz w:val="21"/>
          <w:szCs w:val="21"/>
          <w:u w:val="single"/>
        </w:rPr>
        <w:t>Nomination form for the Election of Parent SAB member</w:t>
      </w:r>
      <w:r w:rsidR="000E5E57">
        <w:rPr>
          <w:rStyle w:val="normaltextrun"/>
          <w:rFonts w:ascii="Arial" w:hAnsi="Arial" w:cs="Arial"/>
          <w:b/>
          <w:bCs/>
          <w:sz w:val="21"/>
          <w:szCs w:val="21"/>
          <w:u w:val="single"/>
        </w:rPr>
        <w:t xml:space="preserve"> at Cranbury College</w:t>
      </w:r>
    </w:p>
    <w:p w14:paraId="36F134D4" w14:textId="77777777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1"/>
          <w:szCs w:val="21"/>
        </w:rPr>
      </w:pPr>
      <w:r w:rsidRPr="004E1CFD">
        <w:rPr>
          <w:rStyle w:val="eop"/>
          <w:rFonts w:ascii="Arial" w:hAnsi="Arial" w:cs="Arial"/>
          <w:sz w:val="21"/>
          <w:szCs w:val="21"/>
        </w:rPr>
        <w:t> </w:t>
      </w:r>
    </w:p>
    <w:p w14:paraId="5E847CC9" w14:textId="5795DB1F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1"/>
          <w:szCs w:val="21"/>
        </w:rPr>
      </w:pPr>
      <w:r w:rsidRPr="004E1CFD">
        <w:rPr>
          <w:rStyle w:val="normaltextrun"/>
          <w:rFonts w:ascii="Arial" w:hAnsi="Arial" w:cs="Arial"/>
          <w:sz w:val="21"/>
          <w:szCs w:val="21"/>
        </w:rPr>
        <w:t>Please complete and return this form to</w:t>
      </w:r>
      <w:r w:rsidR="002611DB" w:rsidRPr="004E1CFD">
        <w:rPr>
          <w:rStyle w:val="normaltextrun"/>
          <w:rFonts w:ascii="Arial" w:hAnsi="Arial" w:cs="Arial"/>
          <w:sz w:val="21"/>
          <w:szCs w:val="21"/>
        </w:rPr>
        <w:t xml:space="preserve"> Beth Poole,</w:t>
      </w:r>
      <w:r w:rsidRPr="004E1CFD">
        <w:rPr>
          <w:rStyle w:val="normaltextrun"/>
          <w:rFonts w:ascii="Arial" w:hAnsi="Arial" w:cs="Arial"/>
          <w:sz w:val="21"/>
          <w:szCs w:val="21"/>
        </w:rPr>
        <w:t xml:space="preserve"> Clerk to the SAB by </w:t>
      </w:r>
      <w:r w:rsidRPr="004E1CFD">
        <w:rPr>
          <w:rStyle w:val="normaltextrun"/>
          <w:rFonts w:ascii="Arial" w:hAnsi="Arial" w:cs="Arial"/>
          <w:b/>
          <w:bCs/>
          <w:sz w:val="21"/>
          <w:szCs w:val="21"/>
        </w:rPr>
        <w:t xml:space="preserve">3pm on </w:t>
      </w:r>
      <w:r w:rsidR="003759BA">
        <w:rPr>
          <w:rStyle w:val="normaltextrun"/>
          <w:rFonts w:ascii="Arial" w:hAnsi="Arial" w:cs="Arial"/>
          <w:b/>
          <w:bCs/>
          <w:sz w:val="21"/>
          <w:szCs w:val="21"/>
        </w:rPr>
        <w:t>Thursday 26 June</w:t>
      </w:r>
      <w:r w:rsidRPr="004E1CFD">
        <w:rPr>
          <w:rStyle w:val="normaltextrun"/>
          <w:rFonts w:ascii="Arial" w:hAnsi="Arial" w:cs="Arial"/>
          <w:sz w:val="21"/>
          <w:szCs w:val="21"/>
        </w:rPr>
        <w:t xml:space="preserve"> at </w:t>
      </w:r>
      <w:hyperlink r:id="rId11" w:history="1">
        <w:r w:rsidR="002611DB" w:rsidRPr="004E1CFD">
          <w:rPr>
            <w:rStyle w:val="Hyperlink"/>
            <w:rFonts w:ascii="Arial" w:hAnsi="Arial" w:cs="Arial"/>
            <w:sz w:val="21"/>
            <w:szCs w:val="21"/>
          </w:rPr>
          <w:t>b.poole@maidenerleghtrust.org</w:t>
        </w:r>
      </w:hyperlink>
      <w:r w:rsidRPr="004E1CFD">
        <w:rPr>
          <w:rStyle w:val="normaltextrun"/>
          <w:rFonts w:ascii="Arial" w:hAnsi="Arial" w:cs="Arial"/>
          <w:sz w:val="21"/>
          <w:szCs w:val="21"/>
        </w:rPr>
        <w:t>.</w:t>
      </w:r>
      <w:r w:rsidRPr="004E1CFD">
        <w:rPr>
          <w:rStyle w:val="eop"/>
          <w:rFonts w:ascii="Arial" w:hAnsi="Arial" w:cs="Arial"/>
          <w:sz w:val="21"/>
          <w:szCs w:val="21"/>
        </w:rPr>
        <w:t> </w:t>
      </w:r>
    </w:p>
    <w:p w14:paraId="1BB407B5" w14:textId="77777777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1"/>
          <w:szCs w:val="21"/>
        </w:rPr>
      </w:pPr>
      <w:r w:rsidRPr="004E1CFD">
        <w:rPr>
          <w:rStyle w:val="eop"/>
          <w:rFonts w:ascii="Arial" w:hAnsi="Arial" w:cs="Arial"/>
          <w:sz w:val="21"/>
          <w:szCs w:val="21"/>
        </w:rPr>
        <w:t> </w:t>
      </w:r>
    </w:p>
    <w:p w14:paraId="649878AD" w14:textId="41F136F0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1"/>
          <w:szCs w:val="21"/>
        </w:rPr>
      </w:pPr>
      <w:r w:rsidRPr="004E1CFD">
        <w:rPr>
          <w:rStyle w:val="normaltextrun"/>
          <w:rFonts w:ascii="Arial" w:hAnsi="Arial" w:cs="Arial"/>
          <w:b/>
          <w:bCs/>
          <w:sz w:val="21"/>
          <w:szCs w:val="21"/>
          <w:u w:val="single"/>
        </w:rPr>
        <w:t>Details of Proposed SAB member:</w:t>
      </w:r>
      <w:r w:rsidRPr="004E1CFD">
        <w:rPr>
          <w:rStyle w:val="eop"/>
          <w:rFonts w:ascii="Arial" w:hAnsi="Arial" w:cs="Arial"/>
          <w:sz w:val="21"/>
          <w:szCs w:val="21"/>
        </w:rPr>
        <w:t> </w:t>
      </w:r>
    </w:p>
    <w:p w14:paraId="485A8174" w14:textId="682CAEC0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Style w:val="eop"/>
          <w:rFonts w:ascii="Segoe UI" w:hAnsi="Segoe UI" w:cs="Segoe UI"/>
          <w:sz w:val="21"/>
          <w:szCs w:val="21"/>
        </w:rPr>
      </w:pPr>
      <w:r w:rsidRPr="004E1CFD">
        <w:rPr>
          <w:rStyle w:val="eop"/>
          <w:rFonts w:ascii="Arial" w:hAnsi="Arial" w:cs="Arial"/>
          <w:sz w:val="21"/>
          <w:szCs w:val="21"/>
        </w:rPr>
        <w:t> </w:t>
      </w:r>
    </w:p>
    <w:p w14:paraId="53251B9A" w14:textId="77777777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1"/>
          <w:szCs w:val="21"/>
        </w:rPr>
      </w:pPr>
      <w:r w:rsidRPr="004E1CFD">
        <w:rPr>
          <w:rStyle w:val="eop"/>
          <w:rFonts w:ascii="Arial" w:hAnsi="Arial" w:cs="Arial"/>
          <w:sz w:val="21"/>
          <w:szCs w:val="21"/>
        </w:rPr>
        <w:t>I, Mr/Mrs/Miss/Ms _______________________________________(</w:t>
      </w:r>
      <w:r w:rsidRPr="004E1CFD">
        <w:rPr>
          <w:rStyle w:val="eop"/>
          <w:rFonts w:ascii="Arial" w:hAnsi="Arial" w:cs="Arial"/>
          <w:b/>
          <w:bCs/>
          <w:sz w:val="21"/>
          <w:szCs w:val="21"/>
        </w:rPr>
        <w:t>full name)</w:t>
      </w:r>
    </w:p>
    <w:p w14:paraId="51A0C254" w14:textId="3681DAEE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1"/>
          <w:szCs w:val="21"/>
        </w:rPr>
      </w:pPr>
    </w:p>
    <w:p w14:paraId="1F4BF320" w14:textId="13355F81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1"/>
          <w:szCs w:val="21"/>
        </w:rPr>
      </w:pPr>
      <w:r w:rsidRPr="004E1CFD">
        <w:rPr>
          <w:rStyle w:val="eop"/>
          <w:rFonts w:ascii="Arial" w:hAnsi="Arial" w:cs="Arial"/>
          <w:sz w:val="21"/>
          <w:szCs w:val="21"/>
        </w:rPr>
        <w:t xml:space="preserve">of </w:t>
      </w:r>
      <w:r w:rsidRPr="004E1CFD">
        <w:rPr>
          <w:rStyle w:val="eop"/>
          <w:rFonts w:ascii="Arial" w:hAnsi="Arial" w:cs="Arial"/>
          <w:b/>
          <w:bCs/>
          <w:sz w:val="21"/>
          <w:szCs w:val="21"/>
        </w:rPr>
        <w:t>(full address)</w:t>
      </w:r>
      <w:r w:rsidRPr="004E1CFD">
        <w:rPr>
          <w:rStyle w:val="eop"/>
          <w:rFonts w:ascii="Arial" w:hAnsi="Arial" w:cs="Arial"/>
          <w:sz w:val="21"/>
          <w:szCs w:val="21"/>
        </w:rPr>
        <w:t xml:space="preserve"> ____________________________________________________________</w:t>
      </w:r>
    </w:p>
    <w:p w14:paraId="3FBAC79A" w14:textId="2930590B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1"/>
          <w:szCs w:val="21"/>
        </w:rPr>
      </w:pPr>
    </w:p>
    <w:p w14:paraId="7B882287" w14:textId="55629BD3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1"/>
          <w:szCs w:val="21"/>
        </w:rPr>
      </w:pPr>
      <w:r w:rsidRPr="004E1CFD">
        <w:rPr>
          <w:rStyle w:val="eop"/>
          <w:rFonts w:ascii="Arial" w:hAnsi="Arial" w:cs="Arial"/>
          <w:sz w:val="21"/>
          <w:szCs w:val="21"/>
        </w:rPr>
        <w:t>parent of _______________________________________ who is a registered pupil of the school</w:t>
      </w:r>
      <w:r w:rsidR="006E632C">
        <w:rPr>
          <w:rStyle w:val="eop"/>
          <w:rFonts w:ascii="Arial" w:hAnsi="Arial" w:cs="Arial"/>
          <w:sz w:val="21"/>
          <w:szCs w:val="21"/>
        </w:rPr>
        <w:t>,</w:t>
      </w:r>
      <w:r w:rsidRPr="004E1CFD">
        <w:rPr>
          <w:rStyle w:val="eop"/>
          <w:rFonts w:ascii="Arial" w:hAnsi="Arial" w:cs="Arial"/>
          <w:sz w:val="21"/>
          <w:szCs w:val="21"/>
        </w:rPr>
        <w:t xml:space="preserve"> wish to nominate myself for the role of parent member of the School Advisory Board</w:t>
      </w:r>
      <w:r w:rsidR="004E1CFD" w:rsidRPr="004E1CFD">
        <w:rPr>
          <w:rStyle w:val="eop"/>
          <w:rFonts w:ascii="Arial" w:hAnsi="Arial" w:cs="Arial"/>
          <w:sz w:val="21"/>
          <w:szCs w:val="21"/>
        </w:rPr>
        <w:t xml:space="preserve"> at Cranbury College</w:t>
      </w:r>
      <w:r w:rsidRPr="004E1CFD">
        <w:rPr>
          <w:rStyle w:val="eop"/>
          <w:rFonts w:ascii="Arial" w:hAnsi="Arial" w:cs="Arial"/>
          <w:sz w:val="21"/>
          <w:szCs w:val="21"/>
        </w:rPr>
        <w:t>.</w:t>
      </w:r>
    </w:p>
    <w:p w14:paraId="30A18F1A" w14:textId="27E5D741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1"/>
          <w:szCs w:val="21"/>
        </w:rPr>
      </w:pPr>
    </w:p>
    <w:p w14:paraId="40FBAE3D" w14:textId="4B80E6F8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1"/>
          <w:szCs w:val="21"/>
        </w:rPr>
      </w:pPr>
      <w:r w:rsidRPr="004E1CFD">
        <w:rPr>
          <w:rStyle w:val="eop"/>
          <w:rFonts w:ascii="Arial" w:hAnsi="Arial" w:cs="Arial"/>
          <w:sz w:val="21"/>
          <w:szCs w:val="21"/>
        </w:rPr>
        <w:t>Signed ____________________________  Date  _______________________</w:t>
      </w:r>
    </w:p>
    <w:p w14:paraId="5CB01718" w14:textId="5ACAD7E8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1"/>
          <w:szCs w:val="21"/>
        </w:rPr>
      </w:pPr>
    </w:p>
    <w:p w14:paraId="6A72D413" w14:textId="56B002E3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1"/>
          <w:szCs w:val="21"/>
        </w:rPr>
      </w:pPr>
      <w:r w:rsidRPr="004E1CFD">
        <w:rPr>
          <w:rStyle w:val="normaltextrun"/>
          <w:rFonts w:ascii="Arial" w:hAnsi="Arial" w:cs="Arial"/>
          <w:b/>
          <w:bCs/>
          <w:sz w:val="21"/>
          <w:szCs w:val="21"/>
          <w:u w:val="single"/>
        </w:rPr>
        <w:t>Personal Statement:</w:t>
      </w:r>
      <w:r w:rsidRPr="004E1CFD">
        <w:rPr>
          <w:rStyle w:val="eop"/>
          <w:rFonts w:ascii="Arial" w:hAnsi="Arial" w:cs="Arial"/>
          <w:sz w:val="21"/>
          <w:szCs w:val="21"/>
        </w:rPr>
        <w:t> </w:t>
      </w:r>
    </w:p>
    <w:p w14:paraId="523ECD5E" w14:textId="088CDB77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1"/>
          <w:szCs w:val="21"/>
        </w:rPr>
      </w:pPr>
      <w:r w:rsidRPr="004E1CFD">
        <w:rPr>
          <w:rStyle w:val="eop"/>
          <w:rFonts w:ascii="Arial" w:hAnsi="Arial" w:cs="Arial"/>
          <w:sz w:val="21"/>
          <w:szCs w:val="21"/>
        </w:rPr>
        <w:t> </w:t>
      </w:r>
    </w:p>
    <w:p w14:paraId="4E5981A3" w14:textId="0FD4997A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1"/>
          <w:szCs w:val="21"/>
        </w:rPr>
      </w:pPr>
      <w:r w:rsidRPr="004E1CFD">
        <w:rPr>
          <w:rStyle w:val="normaltextrun"/>
          <w:rFonts w:ascii="Arial" w:hAnsi="Arial" w:cs="Arial"/>
          <w:sz w:val="21"/>
          <w:szCs w:val="21"/>
        </w:rPr>
        <w:t>I, (</w:t>
      </w:r>
      <w:r w:rsidRPr="004E1CFD">
        <w:rPr>
          <w:rStyle w:val="normaltextrun"/>
          <w:rFonts w:ascii="Arial" w:hAnsi="Arial" w:cs="Arial"/>
          <w:b/>
          <w:bCs/>
          <w:sz w:val="21"/>
          <w:szCs w:val="21"/>
        </w:rPr>
        <w:t>full name</w:t>
      </w:r>
      <w:r w:rsidRPr="004E1CFD">
        <w:rPr>
          <w:rStyle w:val="normaltextrun"/>
          <w:rFonts w:ascii="Arial" w:hAnsi="Arial" w:cs="Arial"/>
          <w:sz w:val="21"/>
          <w:szCs w:val="21"/>
        </w:rPr>
        <w:t xml:space="preserve">) ________________________________ am qualified to be a parent member of the School Advisory Board of </w:t>
      </w:r>
      <w:r w:rsidR="002611DB" w:rsidRPr="004E1CFD">
        <w:rPr>
          <w:rStyle w:val="normaltextrun"/>
          <w:rFonts w:ascii="Arial" w:hAnsi="Arial" w:cs="Arial"/>
          <w:sz w:val="21"/>
          <w:szCs w:val="21"/>
        </w:rPr>
        <w:t>Cranbury College</w:t>
      </w:r>
    </w:p>
    <w:p w14:paraId="5ACF3908" w14:textId="44EDF17D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1"/>
          <w:szCs w:val="21"/>
        </w:rPr>
      </w:pPr>
      <w:r w:rsidRPr="004E1CFD">
        <w:rPr>
          <w:rStyle w:val="eop"/>
          <w:rFonts w:ascii="Arial" w:hAnsi="Arial" w:cs="Arial"/>
          <w:sz w:val="21"/>
          <w:szCs w:val="21"/>
        </w:rPr>
        <w:t> </w:t>
      </w:r>
    </w:p>
    <w:p w14:paraId="5ACBDA8C" w14:textId="77777777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1"/>
          <w:szCs w:val="21"/>
        </w:rPr>
      </w:pPr>
      <w:r w:rsidRPr="004E1CFD">
        <w:rPr>
          <w:rStyle w:val="normaltextrun"/>
          <w:rFonts w:ascii="Arial" w:hAnsi="Arial" w:cs="Arial"/>
          <w:sz w:val="21"/>
          <w:szCs w:val="21"/>
        </w:rPr>
        <w:t>Please supply a brief statement (maximum 150 words) giving details of relevant experience,</w:t>
      </w:r>
      <w:r w:rsidRPr="004E1CFD">
        <w:rPr>
          <w:rStyle w:val="eop"/>
          <w:rFonts w:ascii="Arial" w:hAnsi="Arial" w:cs="Arial"/>
          <w:sz w:val="21"/>
          <w:szCs w:val="21"/>
        </w:rPr>
        <w:t> </w:t>
      </w:r>
    </w:p>
    <w:p w14:paraId="598C0340" w14:textId="6C652D8A" w:rsidR="0043372B" w:rsidRPr="004E1CFD" w:rsidRDefault="0043372B" w:rsidP="0043372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1"/>
          <w:szCs w:val="21"/>
        </w:rPr>
      </w:pPr>
      <w:r w:rsidRPr="004E1CFD">
        <w:rPr>
          <w:rStyle w:val="normaltextrun"/>
          <w:rFonts w:ascii="Arial" w:hAnsi="Arial" w:cs="Arial"/>
          <w:sz w:val="21"/>
          <w:szCs w:val="21"/>
        </w:rPr>
        <w:t>occupation etc. This information will be circulated to all parents in the event of a contested</w:t>
      </w:r>
      <w:r w:rsidRPr="004E1CFD">
        <w:rPr>
          <w:rStyle w:val="eop"/>
          <w:rFonts w:ascii="Arial" w:hAnsi="Arial" w:cs="Arial"/>
          <w:sz w:val="21"/>
          <w:szCs w:val="21"/>
        </w:rPr>
        <w:t> </w:t>
      </w:r>
    </w:p>
    <w:p w14:paraId="012A5133" w14:textId="6683EA3A" w:rsidR="00F81917" w:rsidRPr="004E1CFD" w:rsidRDefault="006E632C" w:rsidP="004E1CF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39DEF73" wp14:editId="788CFB4A">
                <wp:simplePos x="0" y="0"/>
                <wp:positionH relativeFrom="page">
                  <wp:align>center</wp:align>
                </wp:positionH>
                <wp:positionV relativeFrom="margin">
                  <wp:posOffset>3987524</wp:posOffset>
                </wp:positionV>
                <wp:extent cx="5981700" cy="3148330"/>
                <wp:effectExtent l="0" t="0" r="19050" b="13970"/>
                <wp:wrapTight wrapText="bothSides">
                  <wp:wrapPolygon edited="0">
                    <wp:start x="0" y="0"/>
                    <wp:lineTo x="0" y="21565"/>
                    <wp:lineTo x="21600" y="21565"/>
                    <wp:lineTo x="2160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31487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ECB8F" w14:textId="77777777" w:rsidR="0043372B" w:rsidRDefault="0043372B" w:rsidP="0043372B"/>
                          <w:p w14:paraId="61740510" w14:textId="77777777" w:rsidR="0043372B" w:rsidRDefault="0043372B" w:rsidP="0043372B"/>
                          <w:p w14:paraId="3AF32808" w14:textId="77777777" w:rsidR="0043372B" w:rsidRDefault="0043372B" w:rsidP="0043372B"/>
                          <w:p w14:paraId="1D537FFE" w14:textId="77777777" w:rsidR="0043372B" w:rsidRDefault="0043372B" w:rsidP="0043372B"/>
                          <w:p w14:paraId="65C08E7E" w14:textId="77777777" w:rsidR="0043372B" w:rsidRDefault="0043372B" w:rsidP="0043372B"/>
                          <w:p w14:paraId="4E888694" w14:textId="77777777" w:rsidR="0043372B" w:rsidRDefault="0043372B" w:rsidP="0043372B"/>
                          <w:p w14:paraId="58A9694E" w14:textId="77777777" w:rsidR="004E1CFD" w:rsidRDefault="004E1CFD" w:rsidP="0043372B"/>
                          <w:p w14:paraId="669FA9EA" w14:textId="77777777" w:rsidR="0043372B" w:rsidRDefault="0043372B" w:rsidP="0043372B"/>
                          <w:p w14:paraId="04AB293B" w14:textId="77777777" w:rsidR="006E632C" w:rsidRDefault="006E632C" w:rsidP="0043372B"/>
                          <w:p w14:paraId="4135C5B1" w14:textId="77777777" w:rsidR="006E632C" w:rsidRDefault="006E632C" w:rsidP="0043372B"/>
                          <w:p w14:paraId="16466128" w14:textId="77777777" w:rsidR="0043372B" w:rsidRPr="002A589B" w:rsidRDefault="0043372B" w:rsidP="0043372B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cs="Arial"/>
                              </w:rPr>
                            </w:pPr>
                            <w:r w:rsidRPr="002A589B">
                              <w:rPr>
                                <w:rFonts w:cs="Arial"/>
                                <w:b/>
                              </w:rPr>
                              <w:t>Signed by Candidate ____________________________  Date  ________________</w:t>
                            </w:r>
                          </w:p>
                          <w:p w14:paraId="250A0BA2" w14:textId="77777777" w:rsidR="0043372B" w:rsidRDefault="0043372B" w:rsidP="004337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9DEF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14pt;width:471pt;height:247.9pt;z-index:-251657216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">
                <v:textbox>
                  <w:txbxContent>
                    <w:p w14:paraId="3D1ECB8F" w14:textId="77777777" w:rsidR="0043372B" w:rsidRDefault="0043372B" w:rsidP="0043372B"/>
                    <w:p w14:paraId="61740510" w14:textId="77777777" w:rsidR="0043372B" w:rsidRDefault="0043372B" w:rsidP="0043372B"/>
                    <w:p w14:paraId="3AF32808" w14:textId="77777777" w:rsidR="0043372B" w:rsidRDefault="0043372B" w:rsidP="0043372B"/>
                    <w:p w14:paraId="1D537FFE" w14:textId="77777777" w:rsidR="0043372B" w:rsidRDefault="0043372B" w:rsidP="0043372B"/>
                    <w:p w14:paraId="65C08E7E" w14:textId="77777777" w:rsidR="0043372B" w:rsidRDefault="0043372B" w:rsidP="0043372B"/>
                    <w:p w14:paraId="4E888694" w14:textId="77777777" w:rsidR="0043372B" w:rsidRDefault="0043372B" w:rsidP="0043372B"/>
                    <w:p w14:paraId="58A9694E" w14:textId="77777777" w:rsidR="004E1CFD" w:rsidRDefault="004E1CFD" w:rsidP="0043372B"/>
                    <w:p w14:paraId="669FA9EA" w14:textId="77777777" w:rsidR="0043372B" w:rsidRDefault="0043372B" w:rsidP="0043372B"/>
                    <w:p w14:paraId="04AB293B" w14:textId="77777777" w:rsidR="006E632C" w:rsidRDefault="006E632C" w:rsidP="0043372B"/>
                    <w:p w14:paraId="4135C5B1" w14:textId="77777777" w:rsidR="006E632C" w:rsidRDefault="006E632C" w:rsidP="0043372B"/>
                    <w:p w14:paraId="16466128" w14:textId="77777777" w:rsidR="0043372B" w:rsidRPr="002A589B" w:rsidRDefault="0043372B" w:rsidP="0043372B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cs="Arial"/>
                        </w:rPr>
                      </w:pPr>
                      <w:r w:rsidRPr="002A589B">
                        <w:rPr>
                          <w:rFonts w:cs="Arial"/>
                          <w:b/>
                        </w:rPr>
                        <w:t>Signed by Candidate ____________________________  Date  ________________</w:t>
                      </w:r>
                    </w:p>
                    <w:p w14:paraId="250A0BA2" w14:textId="77777777" w:rsidR="0043372B" w:rsidRDefault="0043372B" w:rsidP="0043372B"/>
                  </w:txbxContent>
                </v:textbox>
                <w10:wrap type="tight" anchorx="page" anchory="margin"/>
              </v:shape>
            </w:pict>
          </mc:Fallback>
        </mc:AlternateContent>
      </w:r>
      <w:r w:rsidR="0043372B" w:rsidRPr="004E1CFD">
        <w:rPr>
          <w:rStyle w:val="normaltextrun"/>
          <w:rFonts w:ascii="Arial" w:hAnsi="Arial" w:cs="Arial"/>
          <w:sz w:val="21"/>
          <w:szCs w:val="21"/>
        </w:rPr>
        <w:t>election.</w:t>
      </w:r>
    </w:p>
    <w:sectPr w:rsidR="00F81917" w:rsidRPr="004E1CFD" w:rsidSect="004331E4">
      <w:footerReference w:type="default" r:id="rId12"/>
      <w:headerReference w:type="first" r:id="rId13"/>
      <w:footerReference w:type="first" r:id="rId14"/>
      <w:pgSz w:w="11906" w:h="16838"/>
      <w:pgMar w:top="1418" w:right="1133" w:bottom="2410" w:left="1440" w:header="567" w:footer="119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FC476" w14:textId="77777777" w:rsidR="00C861A5" w:rsidRDefault="00C861A5" w:rsidP="00461E1A">
      <w:pPr>
        <w:spacing w:after="0" w:line="240" w:lineRule="auto"/>
      </w:pPr>
      <w:r>
        <w:separator/>
      </w:r>
    </w:p>
  </w:endnote>
  <w:endnote w:type="continuationSeparator" w:id="0">
    <w:p w14:paraId="54593E93" w14:textId="77777777" w:rsidR="00C861A5" w:rsidRDefault="00C861A5" w:rsidP="00461E1A">
      <w:pPr>
        <w:spacing w:after="0" w:line="240" w:lineRule="auto"/>
      </w:pPr>
      <w:r>
        <w:continuationSeparator/>
      </w:r>
    </w:p>
  </w:endnote>
  <w:endnote w:type="continuationNotice" w:id="1">
    <w:p w14:paraId="01BD95AF" w14:textId="77777777" w:rsidR="00C861A5" w:rsidRDefault="00C861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Poppins Light">
    <w:charset w:val="00"/>
    <w:family w:val="auto"/>
    <w:pitch w:val="variable"/>
    <w:sig w:usb0="00008007" w:usb1="00000000" w:usb2="00000000" w:usb3="00000000" w:csb0="00000093" w:csb1="00000000"/>
  </w:font>
  <w:font w:name="Poppins Medium">
    <w:charset w:val="00"/>
    <w:family w:val="auto"/>
    <w:pitch w:val="variable"/>
    <w:sig w:usb0="00008007" w:usb1="00000000" w:usb2="00000000" w:usb3="00000000" w:csb0="00000093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837B5" w14:textId="5107D6D3" w:rsidR="00461E1A" w:rsidRPr="00D6163D" w:rsidRDefault="00E5394D" w:rsidP="00D6163D">
    <w:pPr>
      <w:pStyle w:val="Header"/>
      <w:jc w:val="center"/>
      <w:rPr>
        <w:rFonts w:cs="Arial"/>
        <w:sz w:val="18"/>
        <w:szCs w:val="18"/>
        <w:vertAlign w:val="subscript"/>
      </w:rPr>
    </w:pPr>
    <w:r>
      <w:rPr>
        <w:noProof/>
        <w:lang w:eastAsia="en-GB"/>
      </w:rPr>
      <w:drawing>
        <wp:anchor distT="0" distB="0" distL="114300" distR="114300" simplePos="0" relativeHeight="251678720" behindDoc="0" locked="0" layoutInCell="1" allowOverlap="1" wp14:anchorId="6AA68622" wp14:editId="34C94C12">
          <wp:simplePos x="0" y="0"/>
          <wp:positionH relativeFrom="page">
            <wp:align>center</wp:align>
          </wp:positionH>
          <wp:positionV relativeFrom="paragraph">
            <wp:posOffset>339674</wp:posOffset>
          </wp:positionV>
          <wp:extent cx="1454150" cy="510821"/>
          <wp:effectExtent l="0" t="0" r="0" b="3810"/>
          <wp:wrapNone/>
          <wp:docPr id="1801070622" name="Picture 2" descr="A blue circle with white outline of people in i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6508410" name="Picture 2" descr="A blue circle with white outline of people in i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182" b="-1552"/>
                  <a:stretch/>
                </pic:blipFill>
                <pic:spPr bwMode="auto">
                  <a:xfrm>
                    <a:off x="0" y="0"/>
                    <a:ext cx="1454150" cy="51082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3DB5" w:rsidRPr="00D6163D">
      <w:rPr>
        <w:noProof/>
        <w:sz w:val="24"/>
        <w:lang w:eastAsia="en-GB"/>
      </w:rPr>
      <w:drawing>
        <wp:anchor distT="0" distB="0" distL="114300" distR="114300" simplePos="0" relativeHeight="251669504" behindDoc="0" locked="0" layoutInCell="1" allowOverlap="1" wp14:anchorId="216C46F0" wp14:editId="2E6EA96A">
          <wp:simplePos x="0" y="0"/>
          <wp:positionH relativeFrom="page">
            <wp:align>left</wp:align>
          </wp:positionH>
          <wp:positionV relativeFrom="bottomMargin">
            <wp:posOffset>180661</wp:posOffset>
          </wp:positionV>
          <wp:extent cx="7790815" cy="78105"/>
          <wp:effectExtent l="0" t="0" r="635" b="0"/>
          <wp:wrapSquare wrapText="bothSides"/>
          <wp:docPr id="1175729582" name="Picture 1175729582" descr="A screenshot of a compu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4919965" name="Picture 2104919965" descr="A screenshot of a computer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271"/>
                  <a:stretch/>
                </pic:blipFill>
                <pic:spPr bwMode="auto">
                  <a:xfrm>
                    <a:off x="0" y="0"/>
                    <a:ext cx="7790815" cy="781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1E1A" w:rsidRPr="00D6163D">
      <w:rPr>
        <w:rFonts w:cs="Arial"/>
        <w:sz w:val="18"/>
        <w:szCs w:val="18"/>
        <w:vertAlign w:val="subscript"/>
      </w:rPr>
      <w:t>M</w:t>
    </w:r>
    <w:r w:rsidR="00D6163D" w:rsidRPr="00D6163D">
      <w:rPr>
        <w:rFonts w:cs="Arial"/>
        <w:sz w:val="18"/>
        <w:szCs w:val="18"/>
        <w:vertAlign w:val="subscript"/>
      </w:rPr>
      <w:t>aiden Erlegh Trust is a company limited by guarantee and an exempt charity registered in England and Wales under company number 07548754 with registered office at Silverdale Road, Earley, Reading, RG6 7HS. “</w:t>
    </w:r>
    <w:r w:rsidR="009B6A4F">
      <w:rPr>
        <w:rFonts w:cs="Arial"/>
        <w:sz w:val="18"/>
        <w:szCs w:val="18"/>
        <w:vertAlign w:val="subscript"/>
      </w:rPr>
      <w:t>Cranbury College</w:t>
    </w:r>
    <w:r w:rsidR="00D6163D" w:rsidRPr="00D6163D">
      <w:rPr>
        <w:rFonts w:cs="Arial"/>
        <w:sz w:val="18"/>
        <w:szCs w:val="18"/>
        <w:vertAlign w:val="subscript"/>
      </w:rPr>
      <w:t>” is a business name of the company.</w:t>
    </w:r>
    <w:r w:rsidRPr="00E5394D">
      <w:rPr>
        <w:noProof/>
        <w:lang w:eastAsia="en-GB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66BB5" w14:textId="734DD03B" w:rsidR="00461E1A" w:rsidRPr="00D6163D" w:rsidRDefault="00E5394D" w:rsidP="00D6163D">
    <w:pPr>
      <w:spacing w:after="0" w:line="240" w:lineRule="auto"/>
      <w:jc w:val="center"/>
      <w:rPr>
        <w:rFonts w:cs="Arial"/>
        <w:sz w:val="18"/>
        <w:szCs w:val="18"/>
        <w:vertAlign w:val="subscript"/>
      </w:rPr>
    </w:pPr>
    <w:r>
      <w:rPr>
        <w:noProof/>
        <w:lang w:eastAsia="en-GB"/>
      </w:rPr>
      <w:drawing>
        <wp:anchor distT="0" distB="0" distL="114300" distR="114300" simplePos="0" relativeHeight="251676672" behindDoc="0" locked="0" layoutInCell="1" allowOverlap="1" wp14:anchorId="79B90F44" wp14:editId="0B3A58E1">
          <wp:simplePos x="0" y="0"/>
          <wp:positionH relativeFrom="page">
            <wp:align>center</wp:align>
          </wp:positionH>
          <wp:positionV relativeFrom="paragraph">
            <wp:posOffset>339674</wp:posOffset>
          </wp:positionV>
          <wp:extent cx="1454150" cy="510821"/>
          <wp:effectExtent l="0" t="0" r="0" b="3810"/>
          <wp:wrapNone/>
          <wp:docPr id="834855657" name="Picture 2" descr="A blue circle with white outline of people in i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6508410" name="Picture 2" descr="A blue circle with white outline of people in i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182" b="-1552"/>
                  <a:stretch/>
                </pic:blipFill>
                <pic:spPr bwMode="auto">
                  <a:xfrm>
                    <a:off x="0" y="0"/>
                    <a:ext cx="1454150" cy="51082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1F4" w:rsidRPr="00D6163D">
      <w:rPr>
        <w:noProof/>
        <w:sz w:val="24"/>
        <w:lang w:eastAsia="en-GB"/>
      </w:rPr>
      <w:drawing>
        <wp:anchor distT="0" distB="0" distL="114300" distR="114300" simplePos="0" relativeHeight="251634694" behindDoc="0" locked="0" layoutInCell="1" allowOverlap="1" wp14:anchorId="67CB83B2" wp14:editId="2579DE7D">
          <wp:simplePos x="0" y="0"/>
          <wp:positionH relativeFrom="page">
            <wp:align>center</wp:align>
          </wp:positionH>
          <wp:positionV relativeFrom="bottomMargin">
            <wp:posOffset>180871</wp:posOffset>
          </wp:positionV>
          <wp:extent cx="7790815" cy="78105"/>
          <wp:effectExtent l="0" t="0" r="635" b="0"/>
          <wp:wrapSquare wrapText="bothSides"/>
          <wp:docPr id="2022876012" name="Picture 2022876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/Users/jordanhall/Desktop/letterhead_trust_bottom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271"/>
                  <a:stretch/>
                </pic:blipFill>
                <pic:spPr bwMode="auto">
                  <a:xfrm>
                    <a:off x="0" y="0"/>
                    <a:ext cx="7790815" cy="781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1E1A" w:rsidRPr="00D6163D">
      <w:rPr>
        <w:rFonts w:cs="Arial"/>
        <w:noProof/>
        <w:sz w:val="24"/>
        <w:lang w:eastAsia="en-GB"/>
      </w:rPr>
      <w:drawing>
        <wp:anchor distT="0" distB="0" distL="114300" distR="114300" simplePos="0" relativeHeight="251634693" behindDoc="0" locked="0" layoutInCell="1" allowOverlap="1" wp14:anchorId="5264E996" wp14:editId="0461FB22">
          <wp:simplePos x="0" y="0"/>
          <wp:positionH relativeFrom="page">
            <wp:posOffset>0</wp:posOffset>
          </wp:positionH>
          <wp:positionV relativeFrom="margin">
            <wp:posOffset>9643110</wp:posOffset>
          </wp:positionV>
          <wp:extent cx="7790815" cy="131445"/>
          <wp:effectExtent l="0" t="0" r="635" b="1905"/>
          <wp:wrapSquare wrapText="bothSides"/>
          <wp:docPr id="663218743" name="Picture 6632187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/Users/jordanhall/Desktop/letterhead_trust_bottom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271"/>
                  <a:stretch/>
                </pic:blipFill>
                <pic:spPr bwMode="auto">
                  <a:xfrm>
                    <a:off x="0" y="0"/>
                    <a:ext cx="7790815" cy="1314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055E" w:rsidRPr="00D6163D">
      <w:rPr>
        <w:rFonts w:cs="Arial"/>
        <w:noProof/>
        <w:lang w:eastAsia="en-GB"/>
      </w:rPr>
      <w:drawing>
        <wp:anchor distT="0" distB="0" distL="114300" distR="114300" simplePos="0" relativeHeight="251634695" behindDoc="0" locked="0" layoutInCell="1" allowOverlap="1" wp14:anchorId="3DEC0073" wp14:editId="21D9FEFD">
          <wp:simplePos x="0" y="0"/>
          <wp:positionH relativeFrom="page">
            <wp:posOffset>0</wp:posOffset>
          </wp:positionH>
          <wp:positionV relativeFrom="margin">
            <wp:posOffset>9643110</wp:posOffset>
          </wp:positionV>
          <wp:extent cx="7790815" cy="131445"/>
          <wp:effectExtent l="0" t="0" r="635" b="1905"/>
          <wp:wrapSquare wrapText="bothSides"/>
          <wp:docPr id="1398309286" name="Picture 13983092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/Users/jordanhall/Desktop/letterhead_trust_bottom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271"/>
                  <a:stretch/>
                </pic:blipFill>
                <pic:spPr bwMode="auto">
                  <a:xfrm>
                    <a:off x="0" y="0"/>
                    <a:ext cx="7790815" cy="1314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055E" w:rsidRPr="00D6163D">
      <w:rPr>
        <w:rFonts w:cs="Arial"/>
        <w:sz w:val="18"/>
        <w:szCs w:val="18"/>
        <w:vertAlign w:val="subscript"/>
      </w:rPr>
      <w:t>M</w:t>
    </w:r>
    <w:r w:rsidR="00D6163D" w:rsidRPr="00D6163D">
      <w:rPr>
        <w:rFonts w:cs="Arial"/>
        <w:sz w:val="18"/>
        <w:szCs w:val="18"/>
        <w:vertAlign w:val="subscript"/>
      </w:rPr>
      <w:t>aiden Erlegh Trust is a company limited by guarantee and an exempt charity registered in England and Wales under company number 07548754 with registered office at Silverdale Road, Earley, Reading, RG6 7HS. “</w:t>
    </w:r>
    <w:r w:rsidR="00F65D2B">
      <w:rPr>
        <w:rFonts w:cs="Arial"/>
        <w:sz w:val="18"/>
        <w:szCs w:val="18"/>
        <w:vertAlign w:val="subscript"/>
      </w:rPr>
      <w:t>Cranbury College</w:t>
    </w:r>
    <w:r w:rsidR="00D6163D" w:rsidRPr="00D6163D">
      <w:rPr>
        <w:rFonts w:cs="Arial"/>
        <w:sz w:val="18"/>
        <w:szCs w:val="18"/>
        <w:vertAlign w:val="subscript"/>
      </w:rPr>
      <w:t>” is a business name of the company.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B1B4A" w14:textId="77777777" w:rsidR="00C861A5" w:rsidRDefault="00C861A5" w:rsidP="00461E1A">
      <w:pPr>
        <w:spacing w:after="0" w:line="240" w:lineRule="auto"/>
      </w:pPr>
      <w:r>
        <w:separator/>
      </w:r>
    </w:p>
  </w:footnote>
  <w:footnote w:type="continuationSeparator" w:id="0">
    <w:p w14:paraId="68A1163A" w14:textId="77777777" w:rsidR="00C861A5" w:rsidRDefault="00C861A5" w:rsidP="00461E1A">
      <w:pPr>
        <w:spacing w:after="0" w:line="240" w:lineRule="auto"/>
      </w:pPr>
      <w:r>
        <w:continuationSeparator/>
      </w:r>
    </w:p>
  </w:footnote>
  <w:footnote w:type="continuationNotice" w:id="1">
    <w:p w14:paraId="251CC2F4" w14:textId="77777777" w:rsidR="00C861A5" w:rsidRDefault="00C861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3872" w:type="dxa"/>
      <w:tblInd w:w="600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79"/>
      <w:gridCol w:w="3593"/>
    </w:tblGrid>
    <w:tr w:rsidR="00247987" w14:paraId="0F7F4738" w14:textId="77777777" w:rsidTr="00B40F14">
      <w:trPr>
        <w:trHeight w:val="136"/>
      </w:trPr>
      <w:tc>
        <w:tcPr>
          <w:tcW w:w="279" w:type="dxa"/>
          <w:vAlign w:val="center"/>
        </w:tcPr>
        <w:p w14:paraId="54C0F1DB" w14:textId="6C1AEFE2" w:rsidR="00247987" w:rsidRDefault="00D6163D" w:rsidP="00247987">
          <w:r>
            <w:rPr>
              <w:noProof/>
              <w:lang w:eastAsia="en-GB"/>
            </w:rPr>
            <w:drawing>
              <wp:anchor distT="0" distB="0" distL="114300" distR="114300" simplePos="0" relativeHeight="251659264" behindDoc="0" locked="0" layoutInCell="1" allowOverlap="1" wp14:anchorId="16953BD7" wp14:editId="303FA75A">
                <wp:simplePos x="0" y="0"/>
                <wp:positionH relativeFrom="column">
                  <wp:posOffset>-38735</wp:posOffset>
                </wp:positionH>
                <wp:positionV relativeFrom="paragraph">
                  <wp:posOffset>18415</wp:posOffset>
                </wp:positionV>
                <wp:extent cx="137160" cy="137160"/>
                <wp:effectExtent l="0" t="0" r="0" b="0"/>
                <wp:wrapNone/>
                <wp:docPr id="2072015146" name="Picture 20720151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3748903" name="Picture 91374890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" cy="137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93" w:type="dxa"/>
          <w:vAlign w:val="bottom"/>
        </w:tcPr>
        <w:p w14:paraId="090B3F12" w14:textId="3F96A199" w:rsidR="00247987" w:rsidRPr="0061072F" w:rsidRDefault="00F65D2B" w:rsidP="00247987">
          <w:pPr>
            <w:spacing w:before="24" w:after="24"/>
            <w:rPr>
              <w:rFonts w:ascii="Poppins" w:hAnsi="Poppins" w:cs="Poppins"/>
              <w:sz w:val="16"/>
              <w:szCs w:val="16"/>
            </w:rPr>
          </w:pPr>
          <w:r w:rsidRPr="00F65D2B">
            <w:rPr>
              <w:rFonts w:ascii="Poppins" w:hAnsi="Poppins" w:cs="Poppins"/>
              <w:sz w:val="16"/>
              <w:szCs w:val="16"/>
            </w:rPr>
            <w:t>Cranbury Road, Reading, RG30 2TS</w:t>
          </w:r>
        </w:p>
      </w:tc>
    </w:tr>
    <w:tr w:rsidR="00247987" w14:paraId="23D943D0" w14:textId="77777777" w:rsidTr="00B40F14">
      <w:tc>
        <w:tcPr>
          <w:tcW w:w="279" w:type="dxa"/>
          <w:vAlign w:val="center"/>
        </w:tcPr>
        <w:p w14:paraId="20DBF33B" w14:textId="7DBF42D2" w:rsidR="00247987" w:rsidRDefault="00F65D2B" w:rsidP="00247987">
          <w:r>
            <w:rPr>
              <w:noProof/>
              <w:lang w:eastAsia="en-GB"/>
            </w:rPr>
            <w:drawing>
              <wp:anchor distT="0" distB="0" distL="114300" distR="114300" simplePos="0" relativeHeight="251660288" behindDoc="0" locked="0" layoutInCell="1" allowOverlap="1" wp14:anchorId="2C583F7C" wp14:editId="415259A4">
                <wp:simplePos x="0" y="0"/>
                <wp:positionH relativeFrom="column">
                  <wp:posOffset>-38735</wp:posOffset>
                </wp:positionH>
                <wp:positionV relativeFrom="paragraph">
                  <wp:posOffset>25400</wp:posOffset>
                </wp:positionV>
                <wp:extent cx="137160" cy="137160"/>
                <wp:effectExtent l="0" t="0" r="0" b="0"/>
                <wp:wrapNone/>
                <wp:docPr id="838829341" name="Picture 8388293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63527808" name="Picture 1963527808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" cy="137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93" w:type="dxa"/>
          <w:vAlign w:val="bottom"/>
        </w:tcPr>
        <w:p w14:paraId="310EE7A4" w14:textId="68D9BBA5" w:rsidR="00247987" w:rsidRPr="0061072F" w:rsidRDefault="00F65D2B" w:rsidP="00247987">
          <w:pPr>
            <w:spacing w:before="24" w:after="24"/>
            <w:rPr>
              <w:rFonts w:ascii="Poppins" w:hAnsi="Poppins" w:cs="Poppins"/>
              <w:sz w:val="16"/>
              <w:szCs w:val="16"/>
            </w:rPr>
          </w:pPr>
          <w:r w:rsidRPr="00F65D2B">
            <w:rPr>
              <w:rFonts w:ascii="Poppins" w:hAnsi="Poppins" w:cs="Poppins"/>
              <w:sz w:val="16"/>
              <w:szCs w:val="16"/>
            </w:rPr>
            <w:t>0118 937 6847</w:t>
          </w:r>
        </w:p>
      </w:tc>
    </w:tr>
    <w:tr w:rsidR="00247987" w14:paraId="2FB665EE" w14:textId="77777777" w:rsidTr="00B40F14">
      <w:tc>
        <w:tcPr>
          <w:tcW w:w="279" w:type="dxa"/>
          <w:vAlign w:val="center"/>
        </w:tcPr>
        <w:p w14:paraId="610B561B" w14:textId="6071ACF5" w:rsidR="00247987" w:rsidRDefault="00F65D2B" w:rsidP="00247987">
          <w:r>
            <w:rPr>
              <w:noProof/>
              <w:lang w:eastAsia="en-GB"/>
            </w:rPr>
            <w:drawing>
              <wp:anchor distT="0" distB="0" distL="114300" distR="114300" simplePos="0" relativeHeight="251661312" behindDoc="0" locked="0" layoutInCell="1" allowOverlap="1" wp14:anchorId="46BF571B" wp14:editId="53FAE769">
                <wp:simplePos x="0" y="0"/>
                <wp:positionH relativeFrom="column">
                  <wp:posOffset>-38735</wp:posOffset>
                </wp:positionH>
                <wp:positionV relativeFrom="paragraph">
                  <wp:posOffset>25400</wp:posOffset>
                </wp:positionV>
                <wp:extent cx="137160" cy="137160"/>
                <wp:effectExtent l="0" t="0" r="0" b="0"/>
                <wp:wrapNone/>
                <wp:docPr id="1698690798" name="Picture 169869079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2896175" name="Picture 572896175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" cy="137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93" w:type="dxa"/>
          <w:vAlign w:val="bottom"/>
        </w:tcPr>
        <w:p w14:paraId="0AF337F5" w14:textId="04BBA3F4" w:rsidR="00247987" w:rsidRPr="0061072F" w:rsidRDefault="00F65D2B" w:rsidP="00247987">
          <w:pPr>
            <w:spacing w:before="24" w:after="24"/>
            <w:rPr>
              <w:rFonts w:ascii="Poppins" w:hAnsi="Poppins" w:cs="Poppins"/>
              <w:sz w:val="16"/>
              <w:szCs w:val="16"/>
            </w:rPr>
          </w:pPr>
          <w:r w:rsidRPr="00F65D2B">
            <w:rPr>
              <w:rFonts w:ascii="Poppins" w:hAnsi="Poppins" w:cs="Poppins"/>
              <w:sz w:val="16"/>
              <w:szCs w:val="16"/>
            </w:rPr>
            <w:t>cc-adminteam@maidenerleghtrust.org</w:t>
          </w:r>
        </w:p>
      </w:tc>
    </w:tr>
    <w:tr w:rsidR="00247987" w14:paraId="40303038" w14:textId="77777777" w:rsidTr="00B40F14">
      <w:tc>
        <w:tcPr>
          <w:tcW w:w="279" w:type="dxa"/>
          <w:vAlign w:val="center"/>
        </w:tcPr>
        <w:p w14:paraId="03713095" w14:textId="765183E2" w:rsidR="00247987" w:rsidRDefault="00D6163D" w:rsidP="00247987">
          <w:r>
            <w:rPr>
              <w:noProof/>
              <w:lang w:eastAsia="en-GB"/>
            </w:rPr>
            <w:drawing>
              <wp:anchor distT="0" distB="0" distL="114300" distR="114300" simplePos="0" relativeHeight="251662336" behindDoc="0" locked="0" layoutInCell="1" allowOverlap="1" wp14:anchorId="791EB495" wp14:editId="120D9FD7">
                <wp:simplePos x="0" y="0"/>
                <wp:positionH relativeFrom="column">
                  <wp:posOffset>-38735</wp:posOffset>
                </wp:positionH>
                <wp:positionV relativeFrom="paragraph">
                  <wp:posOffset>15875</wp:posOffset>
                </wp:positionV>
                <wp:extent cx="137160" cy="137160"/>
                <wp:effectExtent l="0" t="0" r="0" b="0"/>
                <wp:wrapNone/>
                <wp:docPr id="32469154" name="Picture 324691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3788879" name="Picture 463788879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" cy="137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93" w:type="dxa"/>
          <w:vAlign w:val="bottom"/>
        </w:tcPr>
        <w:p w14:paraId="286184CB" w14:textId="70653346" w:rsidR="00247987" w:rsidRPr="0061072F" w:rsidRDefault="00F65D2B" w:rsidP="00247987">
          <w:pPr>
            <w:spacing w:before="24" w:after="24"/>
            <w:rPr>
              <w:rFonts w:ascii="Poppins" w:hAnsi="Poppins" w:cs="Poppins"/>
              <w:sz w:val="16"/>
              <w:szCs w:val="16"/>
            </w:rPr>
          </w:pPr>
          <w:r w:rsidRPr="00F65D2B">
            <w:rPr>
              <w:rFonts w:ascii="Poppins" w:hAnsi="Poppins" w:cs="Poppins"/>
              <w:sz w:val="16"/>
              <w:szCs w:val="16"/>
            </w:rPr>
            <w:t>www.cranburycollege.co.uk</w:t>
          </w:r>
        </w:p>
      </w:tc>
    </w:tr>
    <w:tr w:rsidR="00247987" w14:paraId="267A6230" w14:textId="77777777" w:rsidTr="00B40F14">
      <w:tc>
        <w:tcPr>
          <w:tcW w:w="279" w:type="dxa"/>
          <w:vAlign w:val="center"/>
        </w:tcPr>
        <w:p w14:paraId="13B6B155" w14:textId="2E4DA059" w:rsidR="00247987" w:rsidRDefault="00D6163D" w:rsidP="00247987">
          <w:r>
            <w:rPr>
              <w:noProof/>
              <w:lang w:eastAsia="en-GB"/>
            </w:rPr>
            <w:drawing>
              <wp:anchor distT="0" distB="0" distL="114300" distR="114300" simplePos="0" relativeHeight="251663360" behindDoc="0" locked="0" layoutInCell="1" allowOverlap="1" wp14:anchorId="40158309" wp14:editId="18F6A2EB">
                <wp:simplePos x="0" y="0"/>
                <wp:positionH relativeFrom="column">
                  <wp:posOffset>-37465</wp:posOffset>
                </wp:positionH>
                <wp:positionV relativeFrom="paragraph">
                  <wp:posOffset>14605</wp:posOffset>
                </wp:positionV>
                <wp:extent cx="137160" cy="138430"/>
                <wp:effectExtent l="0" t="0" r="0" b="0"/>
                <wp:wrapNone/>
                <wp:docPr id="1424731808" name="Picture 14247318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4731808" name="Picture 1424731808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" cy="1384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93" w:type="dxa"/>
          <w:vAlign w:val="bottom"/>
        </w:tcPr>
        <w:p w14:paraId="62BDCD50" w14:textId="2584B747" w:rsidR="00247987" w:rsidRPr="0061072F" w:rsidRDefault="00F65D2B" w:rsidP="00247987">
          <w:pPr>
            <w:spacing w:before="24" w:after="24"/>
            <w:rPr>
              <w:rFonts w:ascii="Poppins" w:hAnsi="Poppins" w:cs="Poppins"/>
              <w:sz w:val="16"/>
              <w:szCs w:val="16"/>
            </w:rPr>
          </w:pPr>
          <w:r w:rsidRPr="00F65D2B">
            <w:rPr>
              <w:rFonts w:ascii="Poppins" w:hAnsi="Poppins" w:cs="Poppins"/>
              <w:sz w:val="16"/>
              <w:szCs w:val="16"/>
            </w:rPr>
            <w:t>@CranburyCollege</w:t>
          </w:r>
        </w:p>
      </w:tc>
    </w:tr>
  </w:tbl>
  <w:p w14:paraId="10530362" w14:textId="3617347F" w:rsidR="00694336" w:rsidRDefault="00F65D2B" w:rsidP="00461E1A">
    <w:r>
      <w:rPr>
        <w:noProof/>
      </w:rPr>
      <w:drawing>
        <wp:anchor distT="0" distB="0" distL="114300" distR="114300" simplePos="0" relativeHeight="251672576" behindDoc="0" locked="0" layoutInCell="1" allowOverlap="1" wp14:anchorId="70EB72D9" wp14:editId="00D30605">
          <wp:simplePos x="0" y="0"/>
          <wp:positionH relativeFrom="column">
            <wp:posOffset>-441607</wp:posOffset>
          </wp:positionH>
          <wp:positionV relativeFrom="paragraph">
            <wp:posOffset>-952500</wp:posOffset>
          </wp:positionV>
          <wp:extent cx="914400" cy="915087"/>
          <wp:effectExtent l="0" t="0" r="0" b="0"/>
          <wp:wrapNone/>
          <wp:docPr id="1040152264" name="Picture 1040152264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Picture 34" descr="Logo, company name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5634"/>
                  <a:stretch/>
                </pic:blipFill>
                <pic:spPr bwMode="auto">
                  <a:xfrm>
                    <a:off x="0" y="0"/>
                    <a:ext cx="914400" cy="9150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656373BE" wp14:editId="771FFBAA">
          <wp:simplePos x="0" y="0"/>
          <wp:positionH relativeFrom="column">
            <wp:posOffset>502285</wp:posOffset>
          </wp:positionH>
          <wp:positionV relativeFrom="paragraph">
            <wp:posOffset>-886348</wp:posOffset>
          </wp:positionV>
          <wp:extent cx="1075173" cy="556909"/>
          <wp:effectExtent l="0" t="0" r="0" b="0"/>
          <wp:wrapNone/>
          <wp:docPr id="1903701914" name="Picture 1903701914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Picture 35" descr="Logo, company name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508" t="37634"/>
                  <a:stretch/>
                </pic:blipFill>
                <pic:spPr bwMode="auto">
                  <a:xfrm>
                    <a:off x="0" y="0"/>
                    <a:ext cx="1075173" cy="55690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44073365" wp14:editId="2BF685AE">
              <wp:simplePos x="0" y="0"/>
              <wp:positionH relativeFrom="column">
                <wp:posOffset>469482</wp:posOffset>
              </wp:positionH>
              <wp:positionV relativeFrom="paragraph">
                <wp:posOffset>-266930</wp:posOffset>
              </wp:positionV>
              <wp:extent cx="2018030" cy="269240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18030" cy="2692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6A3CA2E" w14:textId="5B836F8C" w:rsidR="00F65D2B" w:rsidRPr="00F65D2B" w:rsidRDefault="0099154F" w:rsidP="00F65D2B">
                          <w:pPr>
                            <w:pStyle w:val="NormalWeb"/>
                            <w:tabs>
                              <w:tab w:val="left" w:pos="1148"/>
                            </w:tabs>
                            <w:kinsoku w:val="0"/>
                            <w:overflowPunct w:val="0"/>
                            <w:spacing w:before="0" w:beforeAutospacing="0" w:after="0" w:afterAutospacing="0"/>
                            <w:textAlignment w:val="baseline"/>
                            <w:rPr>
                              <w:rFonts w:ascii="Poppins Light" w:hAnsi="Poppins Light" w:cs="Poppins Light"/>
                              <w:color w:val="59595B"/>
                              <w:sz w:val="18"/>
                              <w:szCs w:val="16"/>
                            </w:rPr>
                          </w:pPr>
                          <w:r w:rsidRPr="0099154F">
                            <w:rPr>
                              <w:rFonts w:ascii="Poppins Light" w:hAnsi="Poppins Light" w:cs="Poppins Light"/>
                              <w:color w:val="59595B"/>
                              <w:sz w:val="18"/>
                              <w:szCs w:val="16"/>
                            </w:rPr>
                            <w:t>BA (Hons)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407336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36.95pt;margin-top:-21pt;width:158.9pt;height:21.2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" filled="f" stroked="f" strokeweight=".5pt">
              <v:textbox>
                <w:txbxContent>
                  <w:p w14:paraId="36A3CA2E" w14:textId="5B836F8C" w:rsidR="00F65D2B" w:rsidRPr="00F65D2B" w:rsidRDefault="0099154F" w:rsidP="00F65D2B">
                    <w:pPr>
                      <w:pStyle w:val="NormalWeb"/>
                      <w:tabs>
                        <w:tab w:val="left" w:pos="1148"/>
                      </w:tabs>
                      <w:kinsoku w:val="0"/>
                      <w:overflowPunct w:val="0"/>
                      <w:spacing w:before="0" w:beforeAutospacing="0" w:after="0" w:afterAutospacing="0"/>
                      <w:textAlignment w:val="baseline"/>
                      <w:rPr>
                        <w:rFonts w:ascii="Poppins Light" w:hAnsi="Poppins Light" w:cs="Poppins Light"/>
                        <w:color w:val="59595B"/>
                        <w:sz w:val="18"/>
                        <w:szCs w:val="16"/>
                      </w:rPr>
                    </w:pPr>
                    <w:r w:rsidRPr="0099154F">
                      <w:rPr>
                        <w:rFonts w:ascii="Poppins Light" w:hAnsi="Poppins Light" w:cs="Poppins Light"/>
                        <w:color w:val="59595B"/>
                        <w:sz w:val="18"/>
                        <w:szCs w:val="16"/>
                      </w:rPr>
                      <w:t>BA (Hons)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46114161" wp14:editId="5E499705">
              <wp:simplePos x="0" y="0"/>
              <wp:positionH relativeFrom="column">
                <wp:posOffset>472964</wp:posOffset>
              </wp:positionH>
              <wp:positionV relativeFrom="paragraph">
                <wp:posOffset>-402953</wp:posOffset>
              </wp:positionV>
              <wp:extent cx="1922145" cy="244475"/>
              <wp:effectExtent l="0" t="0" r="0" b="3175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2145" cy="2444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BE42D25" w14:textId="3BAB3B88" w:rsidR="00F65D2B" w:rsidRPr="00F65D2B" w:rsidRDefault="00F65D2B" w:rsidP="00F65D2B">
                          <w:pPr>
                            <w:spacing w:after="0"/>
                            <w:rPr>
                              <w:rFonts w:ascii="Poppins Medium" w:hAnsi="Poppins Medium" w:cs="Poppins Medium"/>
                              <w:color w:val="EF7925"/>
                              <w:sz w:val="18"/>
                              <w:szCs w:val="16"/>
                            </w:rPr>
                          </w:pPr>
                          <w:r w:rsidRPr="00F65D2B">
                            <w:rPr>
                              <w:rFonts w:ascii="Poppins Medium" w:eastAsia="Dotum" w:hAnsi="Poppins Medium" w:cs="Poppins Medium"/>
                              <w:color w:val="EF7925"/>
                              <w:kern w:val="24"/>
                              <w:sz w:val="18"/>
                              <w:szCs w:val="16"/>
                            </w:rPr>
                            <w:t xml:space="preserve">Headteacher: </w:t>
                          </w:r>
                          <w:r w:rsidR="0099154F">
                            <w:rPr>
                              <w:rFonts w:ascii="Poppins Medium" w:eastAsia="Dotum" w:hAnsi="Poppins Medium" w:cs="Poppins Medium"/>
                              <w:color w:val="EF7925"/>
                              <w:kern w:val="24"/>
                              <w:sz w:val="18"/>
                              <w:szCs w:val="16"/>
                            </w:rPr>
                            <w:t>Claire Willmott</w:t>
                          </w:r>
                        </w:p>
                        <w:p w14:paraId="3BA4A6E7" w14:textId="77777777" w:rsidR="00F65D2B" w:rsidRPr="00FD6888" w:rsidRDefault="00F65D2B" w:rsidP="00F65D2B">
                          <w:pPr>
                            <w:rPr>
                              <w:rFonts w:ascii="Poppins Medium" w:hAnsi="Poppins Medium" w:cs="Poppins Medium"/>
                              <w:color w:val="672146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114161" id="Text Box 3" o:spid="_x0000_s1028" type="#_x0000_t202" style="position:absolute;margin-left:37.25pt;margin-top:-31.75pt;width:151.35pt;height:19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" filled="f" stroked="f" strokeweight=".5pt">
              <v:textbox>
                <w:txbxContent>
                  <w:p w14:paraId="3BE42D25" w14:textId="3BAB3B88" w:rsidR="00F65D2B" w:rsidRPr="00F65D2B" w:rsidRDefault="00F65D2B" w:rsidP="00F65D2B">
                    <w:pPr>
                      <w:spacing w:after="0"/>
                      <w:rPr>
                        <w:rFonts w:ascii="Poppins Medium" w:hAnsi="Poppins Medium" w:cs="Poppins Medium"/>
                        <w:color w:val="EF7925"/>
                        <w:sz w:val="18"/>
                        <w:szCs w:val="16"/>
                      </w:rPr>
                    </w:pPr>
                    <w:r w:rsidRPr="00F65D2B">
                      <w:rPr>
                        <w:rFonts w:ascii="Poppins Medium" w:eastAsia="Dotum" w:hAnsi="Poppins Medium" w:cs="Poppins Medium"/>
                        <w:color w:val="EF7925"/>
                        <w:kern w:val="24"/>
                        <w:sz w:val="18"/>
                        <w:szCs w:val="16"/>
                      </w:rPr>
                      <w:t xml:space="preserve">Headteacher: </w:t>
                    </w:r>
                    <w:r w:rsidR="0099154F">
                      <w:rPr>
                        <w:rFonts w:ascii="Poppins Medium" w:eastAsia="Dotum" w:hAnsi="Poppins Medium" w:cs="Poppins Medium"/>
                        <w:color w:val="EF7925"/>
                        <w:kern w:val="24"/>
                        <w:sz w:val="18"/>
                        <w:szCs w:val="16"/>
                      </w:rPr>
                      <w:t>Claire Willmott</w:t>
                    </w:r>
                  </w:p>
                  <w:p w14:paraId="3BA4A6E7" w14:textId="77777777" w:rsidR="00F65D2B" w:rsidRPr="00FD6888" w:rsidRDefault="00F65D2B" w:rsidP="00F65D2B">
                    <w:pPr>
                      <w:rPr>
                        <w:rFonts w:ascii="Poppins Medium" w:hAnsi="Poppins Medium" w:cs="Poppins Medium"/>
                        <w:color w:val="672146"/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2A3DB5">
      <w:rPr>
        <w:noProof/>
        <w:lang w:eastAsia="en-GB"/>
      </w:rPr>
      <w:drawing>
        <wp:anchor distT="0" distB="0" distL="114300" distR="114300" simplePos="0" relativeHeight="251634692" behindDoc="0" locked="0" layoutInCell="1" allowOverlap="1" wp14:anchorId="065EC5A2" wp14:editId="60145BAD">
          <wp:simplePos x="0" y="0"/>
          <wp:positionH relativeFrom="page">
            <wp:align>center</wp:align>
          </wp:positionH>
          <wp:positionV relativeFrom="margin">
            <wp:posOffset>-328149</wp:posOffset>
          </wp:positionV>
          <wp:extent cx="7790815" cy="59690"/>
          <wp:effectExtent l="0" t="0" r="635" b="0"/>
          <wp:wrapNone/>
          <wp:docPr id="1421367567" name="Picture 14213675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/Users/jordanhall/Desktop/letterhead_trust_bottom.jpg"/>
                  <pic:cNvPicPr>
                    <a:picLocks noChangeAspect="1" noChangeArrowheads="1"/>
                  </pic:cNvPicPr>
                </pic:nvPicPr>
                <pic:blipFill rotWithShape="1"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271"/>
                  <a:stretch/>
                </pic:blipFill>
                <pic:spPr bwMode="auto">
                  <a:xfrm>
                    <a:off x="0" y="0"/>
                    <a:ext cx="7790815" cy="596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B58444" w14:textId="3F3F1B1D" w:rsidR="00461E1A" w:rsidRPr="006054CF" w:rsidRDefault="00461E1A" w:rsidP="00461E1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968B0"/>
    <w:multiLevelType w:val="hybridMultilevel"/>
    <w:tmpl w:val="D3A4BCD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0E61654"/>
    <w:multiLevelType w:val="hybridMultilevel"/>
    <w:tmpl w:val="AA12276E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5677C78"/>
    <w:multiLevelType w:val="hybridMultilevel"/>
    <w:tmpl w:val="C3484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820C62"/>
    <w:multiLevelType w:val="multilevel"/>
    <w:tmpl w:val="775EF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9F247B6"/>
    <w:multiLevelType w:val="hybridMultilevel"/>
    <w:tmpl w:val="9AF4131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286892559">
    <w:abstractNumId w:val="3"/>
  </w:num>
  <w:num w:numId="2" w16cid:durableId="2076315748">
    <w:abstractNumId w:val="2"/>
  </w:num>
  <w:num w:numId="3" w16cid:durableId="317881368">
    <w:abstractNumId w:val="4"/>
  </w:num>
  <w:num w:numId="4" w16cid:durableId="1316760432">
    <w:abstractNumId w:val="0"/>
  </w:num>
  <w:num w:numId="5" w16cid:durableId="629016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3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987"/>
    <w:rsid w:val="00004442"/>
    <w:rsid w:val="00017004"/>
    <w:rsid w:val="00025DE4"/>
    <w:rsid w:val="000808E9"/>
    <w:rsid w:val="00084785"/>
    <w:rsid w:val="00092834"/>
    <w:rsid w:val="00093466"/>
    <w:rsid w:val="000E5E57"/>
    <w:rsid w:val="000F2D32"/>
    <w:rsid w:val="00105FD6"/>
    <w:rsid w:val="00137CF5"/>
    <w:rsid w:val="001634EC"/>
    <w:rsid w:val="001A0219"/>
    <w:rsid w:val="001B74D6"/>
    <w:rsid w:val="001B7ADF"/>
    <w:rsid w:val="001C020B"/>
    <w:rsid w:val="001E4F95"/>
    <w:rsid w:val="001F6450"/>
    <w:rsid w:val="00226FE6"/>
    <w:rsid w:val="0023493B"/>
    <w:rsid w:val="0024323B"/>
    <w:rsid w:val="00247987"/>
    <w:rsid w:val="00250969"/>
    <w:rsid w:val="002611DB"/>
    <w:rsid w:val="002824C2"/>
    <w:rsid w:val="002A3DB5"/>
    <w:rsid w:val="002C4DD3"/>
    <w:rsid w:val="002E5D79"/>
    <w:rsid w:val="002F055E"/>
    <w:rsid w:val="00340BB6"/>
    <w:rsid w:val="00342921"/>
    <w:rsid w:val="003630D0"/>
    <w:rsid w:val="003759BA"/>
    <w:rsid w:val="003A7068"/>
    <w:rsid w:val="003D3904"/>
    <w:rsid w:val="004331E4"/>
    <w:rsid w:val="0043372B"/>
    <w:rsid w:val="0045283C"/>
    <w:rsid w:val="00461E1A"/>
    <w:rsid w:val="004A0D9A"/>
    <w:rsid w:val="004C02C4"/>
    <w:rsid w:val="004E1CFD"/>
    <w:rsid w:val="005241EF"/>
    <w:rsid w:val="00524C8F"/>
    <w:rsid w:val="00537993"/>
    <w:rsid w:val="00545CC3"/>
    <w:rsid w:val="005464F7"/>
    <w:rsid w:val="00557CC1"/>
    <w:rsid w:val="00577415"/>
    <w:rsid w:val="00637AB5"/>
    <w:rsid w:val="00641AC2"/>
    <w:rsid w:val="006534D6"/>
    <w:rsid w:val="0065451D"/>
    <w:rsid w:val="00665D33"/>
    <w:rsid w:val="00670994"/>
    <w:rsid w:val="00687CC8"/>
    <w:rsid w:val="00694336"/>
    <w:rsid w:val="006B3390"/>
    <w:rsid w:val="006C3AC7"/>
    <w:rsid w:val="006E632C"/>
    <w:rsid w:val="006F7974"/>
    <w:rsid w:val="00700642"/>
    <w:rsid w:val="00715BF3"/>
    <w:rsid w:val="00734EC3"/>
    <w:rsid w:val="0078787F"/>
    <w:rsid w:val="008133CA"/>
    <w:rsid w:val="00815575"/>
    <w:rsid w:val="008A01EC"/>
    <w:rsid w:val="008A2B78"/>
    <w:rsid w:val="00902474"/>
    <w:rsid w:val="009106EF"/>
    <w:rsid w:val="009168F2"/>
    <w:rsid w:val="00947C7B"/>
    <w:rsid w:val="009660E9"/>
    <w:rsid w:val="00977F03"/>
    <w:rsid w:val="00984255"/>
    <w:rsid w:val="0099154F"/>
    <w:rsid w:val="009A0B6D"/>
    <w:rsid w:val="009A5452"/>
    <w:rsid w:val="009B6A4F"/>
    <w:rsid w:val="009E3478"/>
    <w:rsid w:val="00A515D7"/>
    <w:rsid w:val="00A63EA6"/>
    <w:rsid w:val="00A72EB3"/>
    <w:rsid w:val="00AF7A0B"/>
    <w:rsid w:val="00B30474"/>
    <w:rsid w:val="00B36B64"/>
    <w:rsid w:val="00B50836"/>
    <w:rsid w:val="00B61D05"/>
    <w:rsid w:val="00B645D0"/>
    <w:rsid w:val="00B71970"/>
    <w:rsid w:val="00B71A65"/>
    <w:rsid w:val="00BA2109"/>
    <w:rsid w:val="00BA226C"/>
    <w:rsid w:val="00BC634A"/>
    <w:rsid w:val="00BD63AA"/>
    <w:rsid w:val="00C2745F"/>
    <w:rsid w:val="00C32764"/>
    <w:rsid w:val="00C67E88"/>
    <w:rsid w:val="00C721BF"/>
    <w:rsid w:val="00C723C5"/>
    <w:rsid w:val="00C861A5"/>
    <w:rsid w:val="00CC2ECA"/>
    <w:rsid w:val="00CD28C8"/>
    <w:rsid w:val="00CE0865"/>
    <w:rsid w:val="00CE1C9D"/>
    <w:rsid w:val="00CE27CB"/>
    <w:rsid w:val="00CF1F65"/>
    <w:rsid w:val="00CF5E4C"/>
    <w:rsid w:val="00D034C2"/>
    <w:rsid w:val="00D1495E"/>
    <w:rsid w:val="00D25459"/>
    <w:rsid w:val="00D31557"/>
    <w:rsid w:val="00D6163D"/>
    <w:rsid w:val="00DC5451"/>
    <w:rsid w:val="00DE2C39"/>
    <w:rsid w:val="00E02DD0"/>
    <w:rsid w:val="00E14F17"/>
    <w:rsid w:val="00E5394D"/>
    <w:rsid w:val="00EA3297"/>
    <w:rsid w:val="00EC381F"/>
    <w:rsid w:val="00EE14FB"/>
    <w:rsid w:val="00EE21F4"/>
    <w:rsid w:val="00EF2CA6"/>
    <w:rsid w:val="00F32699"/>
    <w:rsid w:val="00F42F61"/>
    <w:rsid w:val="00F509BE"/>
    <w:rsid w:val="00F65D2B"/>
    <w:rsid w:val="00F81917"/>
    <w:rsid w:val="00F85C4D"/>
    <w:rsid w:val="00F93642"/>
    <w:rsid w:val="00F94940"/>
    <w:rsid w:val="00FA6D21"/>
    <w:rsid w:val="00FD0558"/>
    <w:rsid w:val="00FE1999"/>
    <w:rsid w:val="00FE254B"/>
    <w:rsid w:val="00FF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130B8E"/>
  <w15:chartTrackingRefBased/>
  <w15:docId w15:val="{14A0D99E-CAA1-43E3-A23D-8B738CD48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1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E1A"/>
  </w:style>
  <w:style w:type="paragraph" w:styleId="Footer">
    <w:name w:val="footer"/>
    <w:basedOn w:val="Normal"/>
    <w:link w:val="FooterChar"/>
    <w:uiPriority w:val="99"/>
    <w:unhideWhenUsed/>
    <w:rsid w:val="00461E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E1A"/>
  </w:style>
  <w:style w:type="paragraph" w:styleId="NoSpacing">
    <w:name w:val="No Spacing"/>
    <w:uiPriority w:val="1"/>
    <w:qFormat/>
    <w:rsid w:val="001F6450"/>
    <w:pPr>
      <w:spacing w:after="0" w:line="240" w:lineRule="auto"/>
    </w:pPr>
  </w:style>
  <w:style w:type="paragraph" w:customStyle="1" w:styleId="xmsonormal">
    <w:name w:val="x_msonormal"/>
    <w:basedOn w:val="Normal"/>
    <w:rsid w:val="00653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xmsonospacing">
    <w:name w:val="x_x_msonospacing"/>
    <w:basedOn w:val="Normal"/>
    <w:rsid w:val="00080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xmsonormal">
    <w:name w:val="x_x_msonormal"/>
    <w:basedOn w:val="Normal"/>
    <w:rsid w:val="000808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168F2"/>
    <w:pPr>
      <w:ind w:left="720"/>
      <w:contextualSpacing/>
    </w:pPr>
  </w:style>
  <w:style w:type="character" w:customStyle="1" w:styleId="normaltextrun">
    <w:name w:val="normaltextrun"/>
    <w:basedOn w:val="DefaultParagraphFont"/>
    <w:rsid w:val="00F93642"/>
  </w:style>
  <w:style w:type="character" w:styleId="Hyperlink">
    <w:name w:val="Hyperlink"/>
    <w:basedOn w:val="DefaultParagraphFont"/>
    <w:uiPriority w:val="99"/>
    <w:unhideWhenUsed/>
    <w:rsid w:val="00F9364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3642"/>
    <w:rPr>
      <w:color w:val="605E5C"/>
      <w:shd w:val="clear" w:color="auto" w:fill="E1DFDD"/>
    </w:rPr>
  </w:style>
  <w:style w:type="character" w:customStyle="1" w:styleId="scxw134509935">
    <w:name w:val="scxw134509935"/>
    <w:basedOn w:val="DefaultParagraphFont"/>
    <w:rsid w:val="00F93642"/>
  </w:style>
  <w:style w:type="paragraph" w:styleId="NormalWeb">
    <w:name w:val="Normal (Web)"/>
    <w:basedOn w:val="Normal"/>
    <w:uiPriority w:val="99"/>
    <w:unhideWhenUsed/>
    <w:rsid w:val="003D39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247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433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43372B"/>
  </w:style>
  <w:style w:type="character" w:customStyle="1" w:styleId="tabchar">
    <w:name w:val="tabchar"/>
    <w:basedOn w:val="DefaultParagraphFont"/>
    <w:rsid w:val="00433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99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7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7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.poole@maidenerleghtrust.org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image" Target="media/image5.png"/><Relationship Id="rId7" Type="http://schemas.openxmlformats.org/officeDocument/2006/relationships/image" Target="media/image9.jp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jp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.miller\Documents\Letterheads\MET%20Letterhead%20Template%202022-2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18875481C54E4884EA45AEA0FC6443" ma:contentTypeVersion="21" ma:contentTypeDescription="Create a new document." ma:contentTypeScope="" ma:versionID="8d50731885066f6a6f5b910dc5f02635">
  <xsd:schema xmlns:xsd="http://www.w3.org/2001/XMLSchema" xmlns:xs="http://www.w3.org/2001/XMLSchema" xmlns:p="http://schemas.microsoft.com/office/2006/metadata/properties" xmlns:ns2="96c30438-a28a-477a-bd78-ec3ad68df694" xmlns:ns3="ffe4ad66-8b1c-4dd7-8b7c-32a455a342dd" xmlns:ns4="http://schemas.microsoft.com/sharepoint/v4" targetNamespace="http://schemas.microsoft.com/office/2006/metadata/properties" ma:root="true" ma:fieldsID="64a3a31e25bbab36709f22b438030ec5" ns2:_="" ns3:_="" ns4:_="">
    <xsd:import namespace="96c30438-a28a-477a-bd78-ec3ad68df694"/>
    <xsd:import namespace="ffe4ad66-8b1c-4dd7-8b7c-32a455a342dd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Flow_SignoffStatu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4:IconOverlay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30438-a28a-477a-bd78-ec3ad68df69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03518df-e11e-44e1-8e4a-b301521425aa}" ma:internalName="TaxCatchAll" ma:showField="CatchAllData" ma:web="96c30438-a28a-477a-bd78-ec3ad68df6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4ad66-8b1c-4dd7-8b7c-32a455a342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37c1d713-f519-464f-a927-aa0d181828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6c30438-a28a-477a-bd78-ec3ad68df694">
      <UserInfo>
        <DisplayName>E Conroy</DisplayName>
        <AccountId>174</AccountId>
        <AccountType/>
      </UserInfo>
    </SharedWithUsers>
    <TaxCatchAll xmlns="96c30438-a28a-477a-bd78-ec3ad68df694" xsi:nil="true"/>
    <lcf76f155ced4ddcb4097134ff3c332f xmlns="ffe4ad66-8b1c-4dd7-8b7c-32a455a342dd">
      <Terms xmlns="http://schemas.microsoft.com/office/infopath/2007/PartnerControls"/>
    </lcf76f155ced4ddcb4097134ff3c332f>
    <_Flow_SignoffStatus xmlns="ffe4ad66-8b1c-4dd7-8b7c-32a455a342dd" xsi:nil="true"/>
    <IconOverlay xmlns="http://schemas.microsoft.com/sharepoint/v4" xsi:nil="true"/>
    <_dlc_DocId xmlns="96c30438-a28a-477a-bd78-ec3ad68df694">C375URAQVUN7-1056175011-108690</_dlc_DocId>
    <_dlc_DocIdUrl xmlns="96c30438-a28a-477a-bd78-ec3ad68df694">
      <Url>https://maidenerlegh.sharepoint.com/sites/MET/_layouts/15/DocIdRedir.aspx?ID=C375URAQVUN7-1056175011-108690</Url>
      <Description>C375URAQVUN7-1056175011-108690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C870C17-B84C-4409-B44D-E0EDAA251B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c30438-a28a-477a-bd78-ec3ad68df694"/>
    <ds:schemaRef ds:uri="ffe4ad66-8b1c-4dd7-8b7c-32a455a342dd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1B2E87-F968-4788-A466-009E31944BC7}">
  <ds:schemaRefs>
    <ds:schemaRef ds:uri="http://schemas.microsoft.com/office/2006/metadata/properties"/>
    <ds:schemaRef ds:uri="http://schemas.microsoft.com/office/infopath/2007/PartnerControls"/>
    <ds:schemaRef ds:uri="96c30438-a28a-477a-bd78-ec3ad68df694"/>
    <ds:schemaRef ds:uri="ffe4ad66-8b1c-4dd7-8b7c-32a455a342dd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D083EFCC-3B2A-4D2F-B99E-8BB3950C1FE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4D68581-A759-4BE4-9C48-89329E010A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MET Letterhead Template 2022-23</Template>
  <TotalTime>0</TotalTime>
  <Pages>1</Pages>
  <Words>159</Words>
  <Characters>907</Characters>
  <Application>Microsoft Office Word</Application>
  <DocSecurity>2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Maiden Erlegh School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d.miller</dc:creator>
  <cp:keywords/>
  <dc:description/>
  <cp:lastModifiedBy>B Poole</cp:lastModifiedBy>
  <cp:revision>7</cp:revision>
  <cp:lastPrinted>2020-09-09T11:21:00Z</cp:lastPrinted>
  <dcterms:created xsi:type="dcterms:W3CDTF">2025-05-21T08:40:00Z</dcterms:created>
  <dcterms:modified xsi:type="dcterms:W3CDTF">2025-06-18T11:45:00Z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0x010100B918875481C54E4884EA45AEA0FC6443</vt:lpwstr>
  </property>
  <property fmtid="{D5CDD505-2E9C-101B-9397-08002B2CF9AE}" pid="3" name="_dlc_DocIdItemGuid">
    <vt:lpwstr>cfd0c6ee-b12c-4923-a4e2-361b570f761a</vt:lpwstr>
  </property>
  <property fmtid="{D5CDD505-2E9C-101B-9397-08002B2CF9AE}" pid="4" name="MediaServiceImageTags">
    <vt:lpwstr/>
  </property>
</Properties>
</file>